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2E1" w:rsidRPr="006150DF" w:rsidRDefault="00DB52E1" w:rsidP="00BF0454">
      <w:pPr>
        <w:spacing w:line="259" w:lineRule="auto"/>
        <w:rPr>
          <w:rFonts w:ascii="Times New Roman" w:hAnsi="Times New Roman" w:cs="Times New Roman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I.</w:t>
      </w:r>
      <w:r w:rsidRPr="006150DF">
        <w:rPr>
          <w:rFonts w:ascii="Times New Roman" w:hAnsi="Times New Roman" w:cs="Times New Roman"/>
          <w:sz w:val="28"/>
          <w:szCs w:val="28"/>
        </w:rPr>
        <w:tab/>
        <w:t>CALL TO ORDER</w:t>
      </w: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II.</w:t>
      </w:r>
      <w:r w:rsidRPr="006150DF">
        <w:rPr>
          <w:rFonts w:ascii="Times New Roman" w:hAnsi="Times New Roman" w:cs="Times New Roman"/>
          <w:sz w:val="28"/>
          <w:szCs w:val="28"/>
        </w:rPr>
        <w:tab/>
        <w:t>ROLL CALL</w:t>
      </w: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III.</w:t>
      </w:r>
      <w:r w:rsidRPr="006150DF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 xml:space="preserve">IV. </w:t>
      </w:r>
      <w:r w:rsidRPr="006150DF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V.</w:t>
      </w:r>
      <w:r w:rsidRPr="006150DF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VI.</w:t>
      </w:r>
      <w:r w:rsidRPr="006150DF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:rsidR="00DB52E1" w:rsidRDefault="00BF0454" w:rsidP="00DB52E1">
      <w:pPr>
        <w:pStyle w:val="ListParagraph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Chair Persons Role</w:t>
      </w:r>
    </w:p>
    <w:p w:rsidR="00BF0454" w:rsidRDefault="00BF0454" w:rsidP="00DB52E1">
      <w:pPr>
        <w:pStyle w:val="ListParagraph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Members Code of Conduct</w:t>
      </w:r>
    </w:p>
    <w:p w:rsidR="00BF0454" w:rsidRDefault="00BF0454" w:rsidP="00DB52E1">
      <w:pPr>
        <w:pStyle w:val="ListParagraph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Present Slate Officers</w:t>
      </w:r>
    </w:p>
    <w:p w:rsidR="00BF0454" w:rsidRDefault="00BF0454" w:rsidP="00DB52E1">
      <w:pPr>
        <w:pStyle w:val="ListParagraph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Financial Disclosures</w:t>
      </w:r>
    </w:p>
    <w:p w:rsidR="00F24DC0" w:rsidRDefault="00F24DC0" w:rsidP="00DB52E1">
      <w:pPr>
        <w:pStyle w:val="ListParagraph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Board Training Even</w:t>
      </w:r>
      <w:r w:rsidR="000012C9">
        <w:rPr>
          <w:rFonts w:ascii="Times New Roman" w:hAnsi="Times New Roman" w:cs="Times New Roman"/>
          <w:sz w:val="28"/>
          <w:szCs w:val="28"/>
        </w:rPr>
        <w:t>t</w:t>
      </w:r>
      <w:bookmarkStart w:id="0" w:name="_GoBack"/>
      <w:bookmarkEnd w:id="0"/>
    </w:p>
    <w:p w:rsidR="00FE602B" w:rsidRPr="00FE602B" w:rsidRDefault="00FE602B" w:rsidP="00FE602B">
      <w:pPr>
        <w:pStyle w:val="ListParagraph"/>
        <w:spacing w:line="259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VII.</w:t>
      </w:r>
      <w:r w:rsidRPr="006150DF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:rsidR="00DB52E1" w:rsidRDefault="007C2636" w:rsidP="0039009C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Employee of the Year Presentations</w:t>
      </w:r>
    </w:p>
    <w:p w:rsidR="009B77B5" w:rsidRDefault="00BF0454" w:rsidP="0039009C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Emergency Executive Director Succession</w:t>
      </w:r>
    </w:p>
    <w:p w:rsidR="00F24DC0" w:rsidRDefault="00F24DC0" w:rsidP="0039009C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Law Enforcement Opioid Grant Collaborative</w:t>
      </w:r>
    </w:p>
    <w:p w:rsidR="00F24DC0" w:rsidRDefault="00F24DC0" w:rsidP="0039009C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ImCal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HS</w:t>
      </w:r>
      <w:r w:rsidR="00EA45B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Mobile Outreach and Response Unit – “Pete”</w:t>
      </w:r>
    </w:p>
    <w:p w:rsidR="00F24DC0" w:rsidRPr="006150DF" w:rsidRDefault="00F24DC0" w:rsidP="0039009C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ImCal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Admin/DD Building</w:t>
      </w:r>
    </w:p>
    <w:p w:rsidR="00DB52E1" w:rsidRPr="006150DF" w:rsidRDefault="00DB52E1" w:rsidP="00DB52E1">
      <w:pPr>
        <w:rPr>
          <w:rFonts w:ascii="Times New Roman" w:hAnsi="Times New Roman" w:cs="Times New Roman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VIII.</w:t>
      </w:r>
      <w:r w:rsidRPr="006150DF">
        <w:rPr>
          <w:rFonts w:ascii="Times New Roman" w:hAnsi="Times New Roman" w:cs="Times New Roman"/>
          <w:sz w:val="28"/>
          <w:szCs w:val="28"/>
        </w:rPr>
        <w:tab/>
        <w:t>NEW BUSINESS</w:t>
      </w: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 xml:space="preserve"> IX.</w:t>
      </w:r>
      <w:r w:rsidRPr="006150DF">
        <w:rPr>
          <w:rFonts w:ascii="Times New Roman" w:hAnsi="Times New Roman" w:cs="Times New Roman"/>
          <w:sz w:val="28"/>
          <w:szCs w:val="28"/>
        </w:rPr>
        <w:tab/>
        <w:t>NEXT MEETING</w:t>
      </w:r>
    </w:p>
    <w:p w:rsidR="00DB52E1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6150DF" w:rsidRPr="006150DF" w:rsidRDefault="00DB52E1" w:rsidP="00DB52E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150DF">
        <w:rPr>
          <w:rFonts w:ascii="Times New Roman" w:hAnsi="Times New Roman" w:cs="Times New Roman"/>
          <w:sz w:val="28"/>
          <w:szCs w:val="28"/>
        </w:rPr>
        <w:t>X.     ADJOURNMENT</w:t>
      </w:r>
    </w:p>
    <w:p w:rsidR="00740751" w:rsidRPr="006150DF" w:rsidRDefault="00740751" w:rsidP="006150DF">
      <w:pPr>
        <w:pStyle w:val="NormalWeb"/>
        <w:ind w:firstLine="720"/>
        <w:jc w:val="center"/>
        <w:rPr>
          <w:b/>
        </w:rPr>
      </w:pPr>
    </w:p>
    <w:sectPr w:rsidR="00740751" w:rsidRPr="006150DF" w:rsidSect="00740751">
      <w:headerReference w:type="default" r:id="rId10"/>
      <w:pgSz w:w="12240" w:h="15840"/>
      <w:pgMar w:top="28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4C7C" w:rsidRDefault="00AF4C7C" w:rsidP="00740751">
      <w:r>
        <w:separator/>
      </w:r>
    </w:p>
  </w:endnote>
  <w:endnote w:type="continuationSeparator" w:id="0">
    <w:p w:rsidR="00AF4C7C" w:rsidRDefault="00AF4C7C" w:rsidP="00740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4C7C" w:rsidRDefault="00AF4C7C" w:rsidP="00740751">
      <w:r>
        <w:separator/>
      </w:r>
    </w:p>
  </w:footnote>
  <w:footnote w:type="continuationSeparator" w:id="0">
    <w:p w:rsidR="00AF4C7C" w:rsidRDefault="00AF4C7C" w:rsidP="00740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751" w:rsidRDefault="0074075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398B6B5B" wp14:editId="692331D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772363" cy="10058400"/>
          <wp:effectExtent l="0" t="0" r="635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12BB4"/>
    <w:multiLevelType w:val="hybridMultilevel"/>
    <w:tmpl w:val="3BFCBD9A"/>
    <w:lvl w:ilvl="0" w:tplc="05725A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5F0745"/>
    <w:multiLevelType w:val="hybridMultilevel"/>
    <w:tmpl w:val="9214AC74"/>
    <w:lvl w:ilvl="0" w:tplc="ABD815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E29"/>
    <w:rsid w:val="000012C9"/>
    <w:rsid w:val="00071319"/>
    <w:rsid w:val="00321607"/>
    <w:rsid w:val="003633CB"/>
    <w:rsid w:val="0039009C"/>
    <w:rsid w:val="004A471E"/>
    <w:rsid w:val="004C2B85"/>
    <w:rsid w:val="006150DF"/>
    <w:rsid w:val="00740751"/>
    <w:rsid w:val="00761E29"/>
    <w:rsid w:val="007C2636"/>
    <w:rsid w:val="008809E5"/>
    <w:rsid w:val="009B77B5"/>
    <w:rsid w:val="00A60D3A"/>
    <w:rsid w:val="00AF4C7C"/>
    <w:rsid w:val="00BF0454"/>
    <w:rsid w:val="00DB52E1"/>
    <w:rsid w:val="00EA45B0"/>
    <w:rsid w:val="00F24DC0"/>
    <w:rsid w:val="00F4241D"/>
    <w:rsid w:val="00FE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F6D9B6F"/>
  <w15:chartTrackingRefBased/>
  <w15:docId w15:val="{3BD4C5C4-E205-4A6E-80E7-310D2805D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7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751"/>
  </w:style>
  <w:style w:type="paragraph" w:styleId="Footer">
    <w:name w:val="footer"/>
    <w:basedOn w:val="Normal"/>
    <w:link w:val="FooterChar"/>
    <w:uiPriority w:val="99"/>
    <w:unhideWhenUsed/>
    <w:rsid w:val="007407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751"/>
  </w:style>
  <w:style w:type="character" w:styleId="Strong">
    <w:name w:val="Strong"/>
    <w:basedOn w:val="DefaultParagraphFont"/>
    <w:uiPriority w:val="22"/>
    <w:qFormat/>
    <w:rsid w:val="00DB52E1"/>
    <w:rPr>
      <w:b/>
      <w:bCs/>
    </w:rPr>
  </w:style>
  <w:style w:type="paragraph" w:styleId="NormalWeb">
    <w:name w:val="Normal (Web)"/>
    <w:basedOn w:val="Normal"/>
    <w:uiPriority w:val="99"/>
    <w:unhideWhenUsed/>
    <w:rsid w:val="00DB52E1"/>
    <w:rPr>
      <w:rFonts w:ascii="Times New Roman" w:eastAsiaTheme="minorHAnsi" w:hAnsi="Times New Roman" w:cs="Times New Roman"/>
      <w:lang w:eastAsia="en-US"/>
    </w:rPr>
  </w:style>
  <w:style w:type="paragraph" w:styleId="ListParagraph">
    <w:name w:val="List Paragraph"/>
    <w:basedOn w:val="Normal"/>
    <w:uiPriority w:val="34"/>
    <w:qFormat/>
    <w:rsid w:val="003900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ills1\Downloads\Admin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09201A6740A4FB98627A39D1CBF86" ma:contentTypeVersion="14" ma:contentTypeDescription="Create a new document." ma:contentTypeScope="" ma:versionID="37bb5f279c1d2a201cd8ad335c239858">
  <xsd:schema xmlns:xsd="http://www.w3.org/2001/XMLSchema" xmlns:xs="http://www.w3.org/2001/XMLSchema" xmlns:p="http://schemas.microsoft.com/office/2006/metadata/properties" xmlns:ns2="9e08166f-bf16-4105-a597-9d2b6b5fa705" xmlns:ns3="fbb063e4-0286-4736-84dd-2f57355bcdd5" targetNamespace="http://schemas.microsoft.com/office/2006/metadata/properties" ma:root="true" ma:fieldsID="9d64eb839e1bea86e5561ceed6e74f20" ns2:_="" ns3:_="">
    <xsd:import namespace="9e08166f-bf16-4105-a597-9d2b6b5fa705"/>
    <xsd:import namespace="fbb063e4-0286-4736-84dd-2f57355bcd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8166f-bf16-4105-a597-9d2b6b5fa7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063e4-0286-4736-84dd-2f57355bcdd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e08166f-bf16-4105-a597-9d2b6b5fa705" xsi:nil="true"/>
  </documentManagement>
</p:properties>
</file>

<file path=customXml/itemProps1.xml><?xml version="1.0" encoding="utf-8"?>
<ds:datastoreItem xmlns:ds="http://schemas.openxmlformats.org/officeDocument/2006/customXml" ds:itemID="{71B2B884-DE57-4495-A2B7-898B68866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08166f-bf16-4105-a597-9d2b6b5fa705"/>
    <ds:schemaRef ds:uri="fbb063e4-0286-4736-84dd-2f57355bcd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25C7FB-1B7F-46D4-A3E5-54EE55F23B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C9390F-6662-4742-8212-1DCD67574CAE}">
  <ds:schemaRefs>
    <ds:schemaRef ds:uri="http://schemas.microsoft.com/office/2006/metadata/properties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fbb063e4-0286-4736-84dd-2f57355bcdd5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9e08166f-bf16-4105-a597-9d2b6b5fa7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 (1)</Template>
  <TotalTime>43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Mills</dc:creator>
  <cp:keywords/>
  <dc:description/>
  <cp:lastModifiedBy>Kristen Arville</cp:lastModifiedBy>
  <cp:revision>8</cp:revision>
  <dcterms:created xsi:type="dcterms:W3CDTF">2022-04-18T19:38:00Z</dcterms:created>
  <dcterms:modified xsi:type="dcterms:W3CDTF">2022-05-10T19:08:00Z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0x01010028309201A6740A4FB98627A39D1CBF86</vt:lpwstr>
  </property>
</Properties>
</file>